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04F7" w14:textId="77777777" w:rsidR="00B047DC" w:rsidRPr="007B768F" w:rsidRDefault="00B047DC" w:rsidP="00B047DC">
      <w:pPr>
        <w:widowControl w:val="0"/>
        <w:autoSpaceDE w:val="0"/>
        <w:autoSpaceDN w:val="0"/>
        <w:spacing w:before="146" w:after="0" w:line="240" w:lineRule="auto"/>
        <w:ind w:left="254" w:right="110" w:firstLine="619"/>
        <w:jc w:val="both"/>
        <w:rPr>
          <w:rFonts w:eastAsia="Calibri" w:cstheme="minorHAnsi"/>
          <w:lang w:val="bg-BG"/>
        </w:rPr>
      </w:pPr>
      <w:r w:rsidRPr="007B768F">
        <w:rPr>
          <w:rFonts w:eastAsia="Calibri" w:cstheme="minorHAnsi"/>
          <w:lang w:val="bg-BG"/>
        </w:rPr>
        <w:t>Зад секоја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успешна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компанија стои</w:t>
      </w:r>
      <w:r w:rsidRPr="007B768F">
        <w:rPr>
          <w:rFonts w:eastAsia="Calibri" w:cstheme="minorHAnsi"/>
          <w:spacing w:val="-1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силен тим. Секој од нас е</w:t>
      </w:r>
      <w:r w:rsidRPr="007B768F">
        <w:rPr>
          <w:rFonts w:eastAsia="Calibri" w:cstheme="minorHAnsi"/>
          <w:spacing w:val="-1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специјалист во</w:t>
      </w:r>
      <w:r w:rsidRPr="007B768F">
        <w:rPr>
          <w:rFonts w:eastAsia="Calibri" w:cstheme="minorHAnsi"/>
          <w:spacing w:val="-1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своето поле на работа и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е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посветен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на</w:t>
      </w:r>
      <w:r w:rsidRPr="007B768F">
        <w:rPr>
          <w:rFonts w:eastAsia="Calibri" w:cstheme="minorHAnsi"/>
          <w:spacing w:val="-3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потребите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и барањата на</w:t>
      </w:r>
      <w:r w:rsidRPr="007B768F">
        <w:rPr>
          <w:rFonts w:eastAsia="Calibri" w:cstheme="minorHAnsi"/>
          <w:spacing w:val="-4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клиентите. Компанија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ориентирана</w:t>
      </w:r>
      <w:r w:rsidRPr="007B768F">
        <w:rPr>
          <w:rFonts w:eastAsia="Calibri" w:cstheme="minorHAnsi"/>
          <w:spacing w:val="-1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кон</w:t>
      </w:r>
      <w:r w:rsidRPr="007B768F">
        <w:rPr>
          <w:rFonts w:eastAsia="Calibri" w:cstheme="minorHAnsi"/>
          <w:spacing w:val="-3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изнаоѓање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решенија,</w:t>
      </w:r>
      <w:r w:rsidRPr="007B768F">
        <w:rPr>
          <w:rFonts w:eastAsia="Calibri" w:cstheme="minorHAnsi"/>
          <w:spacing w:val="-1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со единствена цел</w:t>
      </w:r>
      <w:r w:rsidRPr="007B768F">
        <w:rPr>
          <w:rFonts w:eastAsia="Calibri" w:cstheme="minorHAnsi"/>
          <w:lang w:val="mk-MK"/>
        </w:rPr>
        <w:t xml:space="preserve">, </w:t>
      </w:r>
      <w:r w:rsidRPr="007B768F">
        <w:rPr>
          <w:rFonts w:eastAsia="Calibri" w:cstheme="minorHAnsi"/>
          <w:lang w:val="bg-BG"/>
        </w:rPr>
        <w:t>да обезбеди квалитет со висок степен на економска оправданост.</w:t>
      </w:r>
    </w:p>
    <w:p w14:paraId="1243765D" w14:textId="77777777" w:rsidR="00B047DC" w:rsidRPr="007B768F" w:rsidRDefault="00B047DC" w:rsidP="00B047DC">
      <w:pPr>
        <w:widowControl w:val="0"/>
        <w:autoSpaceDE w:val="0"/>
        <w:autoSpaceDN w:val="0"/>
        <w:spacing w:before="126" w:after="0" w:line="240" w:lineRule="auto"/>
        <w:ind w:left="254" w:right="110" w:firstLine="619"/>
        <w:jc w:val="both"/>
        <w:rPr>
          <w:rFonts w:eastAsia="Calibri" w:cstheme="minorHAnsi"/>
          <w:lang w:val="bg-BG"/>
        </w:rPr>
      </w:pPr>
      <w:r w:rsidRPr="007B768F">
        <w:rPr>
          <w:rFonts w:eastAsia="Calibri" w:cstheme="minorHAnsi"/>
          <w:lang w:val="bg-BG"/>
        </w:rPr>
        <w:t>Имајќи го предвид нашето разбирање за моќта на тимот, работиме заедно кон постигнување на нашите цели и заеднички ги прославуваме нашите успеси.</w:t>
      </w:r>
    </w:p>
    <w:p w14:paraId="4120805D" w14:textId="77777777" w:rsidR="00B047DC" w:rsidRPr="007B768F" w:rsidRDefault="00B047DC" w:rsidP="00B047DC">
      <w:pPr>
        <w:widowControl w:val="0"/>
        <w:autoSpaceDE w:val="0"/>
        <w:autoSpaceDN w:val="0"/>
        <w:spacing w:before="123" w:after="0" w:line="240" w:lineRule="auto"/>
        <w:ind w:left="254" w:right="114" w:firstLine="619"/>
        <w:jc w:val="both"/>
        <w:rPr>
          <w:rFonts w:eastAsia="Calibri" w:cstheme="minorHAnsi"/>
          <w:lang w:val="bg-BG"/>
        </w:rPr>
      </w:pPr>
      <w:r w:rsidRPr="007B768F">
        <w:rPr>
          <w:rFonts w:eastAsia="Calibri" w:cstheme="minorHAnsi"/>
          <w:lang w:val="bg-BG"/>
        </w:rPr>
        <w:t>Ако барате стабилност, професионален раст, долгорочна кариера и технолошки предизвици во успешни компании дојдете и придружете ни се уште денес!</w:t>
      </w:r>
    </w:p>
    <w:p w14:paraId="0C788ACB" w14:textId="37DE4466" w:rsidR="00B047DC" w:rsidRDefault="00B047DC" w:rsidP="007B768F">
      <w:pPr>
        <w:widowControl w:val="0"/>
        <w:autoSpaceDE w:val="0"/>
        <w:autoSpaceDN w:val="0"/>
        <w:spacing w:before="125" w:after="0" w:line="240" w:lineRule="auto"/>
        <w:ind w:left="874"/>
        <w:jc w:val="both"/>
        <w:rPr>
          <w:rFonts w:eastAsia="Calibri" w:cstheme="minorHAnsi"/>
          <w:lang w:val="bg-BG"/>
        </w:rPr>
      </w:pPr>
      <w:r w:rsidRPr="007B768F">
        <w:rPr>
          <w:rFonts w:eastAsia="Calibri" w:cstheme="minorHAnsi"/>
          <w:lang w:val="bg-BG"/>
        </w:rPr>
        <w:t>ФМС</w:t>
      </w:r>
      <w:r w:rsidRPr="007B768F">
        <w:rPr>
          <w:rFonts w:eastAsia="Calibri" w:cstheme="minorHAnsi"/>
          <w:spacing w:val="-3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ДООЕЛ</w:t>
      </w:r>
      <w:r w:rsidRPr="007B768F">
        <w:rPr>
          <w:rFonts w:eastAsia="Calibri" w:cstheme="minorHAnsi"/>
          <w:spacing w:val="-4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објавува</w:t>
      </w:r>
      <w:r w:rsidRPr="007B768F">
        <w:rPr>
          <w:rFonts w:eastAsia="Calibri" w:cstheme="minorHAnsi"/>
          <w:spacing w:val="-5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оглас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за</w:t>
      </w:r>
      <w:r w:rsidRPr="007B768F">
        <w:rPr>
          <w:rFonts w:eastAsia="Calibri" w:cstheme="minorHAnsi"/>
          <w:spacing w:val="-3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вработување</w:t>
      </w:r>
      <w:r w:rsidRPr="007B768F">
        <w:rPr>
          <w:rFonts w:eastAsia="Calibri" w:cstheme="minorHAnsi"/>
          <w:spacing w:val="-2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на</w:t>
      </w:r>
      <w:r w:rsidRPr="007B768F">
        <w:rPr>
          <w:rFonts w:eastAsia="Calibri" w:cstheme="minorHAnsi"/>
          <w:spacing w:val="-5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професионални</w:t>
      </w:r>
      <w:r w:rsidRPr="007B768F">
        <w:rPr>
          <w:rFonts w:eastAsia="Calibri" w:cstheme="minorHAnsi"/>
          <w:spacing w:val="-5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кадри</w:t>
      </w:r>
      <w:r w:rsidRPr="007B768F">
        <w:rPr>
          <w:rFonts w:eastAsia="Calibri" w:cstheme="minorHAnsi"/>
          <w:spacing w:val="-4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од</w:t>
      </w:r>
      <w:r w:rsidRPr="007B768F">
        <w:rPr>
          <w:rFonts w:eastAsia="Calibri" w:cstheme="minorHAnsi"/>
          <w:spacing w:val="-5"/>
          <w:lang w:val="bg-BG"/>
        </w:rPr>
        <w:t xml:space="preserve"> </w:t>
      </w:r>
      <w:r w:rsidRPr="007B768F">
        <w:rPr>
          <w:rFonts w:eastAsia="Calibri" w:cstheme="minorHAnsi"/>
          <w:spacing w:val="-2"/>
          <w:lang w:val="bg-BG"/>
        </w:rPr>
        <w:t>областа:</w:t>
      </w:r>
    </w:p>
    <w:p w14:paraId="4FF4C5DA" w14:textId="77777777" w:rsidR="007B768F" w:rsidRPr="007B768F" w:rsidRDefault="007B768F" w:rsidP="007B768F">
      <w:pPr>
        <w:widowControl w:val="0"/>
        <w:autoSpaceDE w:val="0"/>
        <w:autoSpaceDN w:val="0"/>
        <w:spacing w:before="125" w:after="0" w:line="240" w:lineRule="auto"/>
        <w:ind w:left="874"/>
        <w:jc w:val="both"/>
        <w:rPr>
          <w:rFonts w:eastAsia="Calibri" w:cstheme="minorHAnsi"/>
          <w:lang w:val="bg-BG"/>
        </w:rPr>
      </w:pPr>
    </w:p>
    <w:p w14:paraId="0771577B" w14:textId="3D308886" w:rsidR="00B047DC" w:rsidRPr="007B768F" w:rsidRDefault="006B6DF9" w:rsidP="00B047DC">
      <w:pPr>
        <w:widowControl w:val="0"/>
        <w:autoSpaceDE w:val="0"/>
        <w:autoSpaceDN w:val="0"/>
        <w:spacing w:after="0" w:line="240" w:lineRule="auto"/>
        <w:ind w:left="254"/>
        <w:outlineLvl w:val="0"/>
        <w:rPr>
          <w:rFonts w:eastAsia="Calibri" w:cstheme="minorHAnsi"/>
          <w:b/>
          <w:bCs/>
          <w:lang w:val="bg-BG"/>
        </w:rPr>
      </w:pPr>
      <w:r>
        <w:rPr>
          <w:rFonts w:eastAsia="Calibri" w:cstheme="minorHAnsi"/>
          <w:b/>
          <w:bCs/>
          <w:lang w:val="bg-BG"/>
        </w:rPr>
        <w:t>ГРАДЕЖЕН ИНЖЕНЕР</w:t>
      </w:r>
    </w:p>
    <w:p w14:paraId="3D5156E9" w14:textId="324BBC15" w:rsidR="007B768F" w:rsidRPr="007B768F" w:rsidRDefault="007B768F" w:rsidP="007B768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7B768F">
        <w:rPr>
          <w:rFonts w:eastAsia="Times New Roman" w:cstheme="minorHAnsi"/>
          <w:b/>
          <w:bCs/>
        </w:rPr>
        <w:t xml:space="preserve"> </w:t>
      </w:r>
      <w:proofErr w:type="spellStart"/>
      <w:r w:rsidRPr="007B768F">
        <w:rPr>
          <w:rFonts w:eastAsia="Times New Roman" w:cstheme="minorHAnsi"/>
          <w:b/>
          <w:bCs/>
        </w:rPr>
        <w:t>Работни</w:t>
      </w:r>
      <w:proofErr w:type="spellEnd"/>
      <w:r w:rsidRPr="007B768F">
        <w:rPr>
          <w:rFonts w:eastAsia="Times New Roman" w:cstheme="minorHAnsi"/>
          <w:b/>
          <w:bCs/>
        </w:rPr>
        <w:t xml:space="preserve"> </w:t>
      </w:r>
      <w:proofErr w:type="spellStart"/>
      <w:r w:rsidRPr="007B768F">
        <w:rPr>
          <w:rFonts w:eastAsia="Times New Roman" w:cstheme="minorHAnsi"/>
          <w:b/>
          <w:bCs/>
        </w:rPr>
        <w:t>задачи</w:t>
      </w:r>
      <w:proofErr w:type="spellEnd"/>
    </w:p>
    <w:p w14:paraId="39E44E5A" w14:textId="77777777" w:rsidR="006B6DF9" w:rsidRPr="006B6DF9" w:rsidRDefault="006B6DF9" w:rsidP="006B6DF9">
      <w:pPr>
        <w:numPr>
          <w:ilvl w:val="0"/>
          <w:numId w:val="18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Организација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координација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следење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градежните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завршните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работи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објектите</w:t>
      </w:r>
      <w:proofErr w:type="spellEnd"/>
      <w:r w:rsidRPr="006B6DF9">
        <w:rPr>
          <w:rFonts w:eastAsia="Times New Roman" w:cstheme="minorHAnsi"/>
        </w:rPr>
        <w:t>;</w:t>
      </w:r>
    </w:p>
    <w:p w14:paraId="069E971C" w14:textId="77777777" w:rsidR="006B6DF9" w:rsidRPr="006B6DF9" w:rsidRDefault="006B6DF9" w:rsidP="006B6DF9">
      <w:pPr>
        <w:numPr>
          <w:ilvl w:val="0"/>
          <w:numId w:val="18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Координација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со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инвеститори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подизведувачи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добавувачи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останати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учесници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во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проектите</w:t>
      </w:r>
      <w:proofErr w:type="spellEnd"/>
      <w:r w:rsidRPr="006B6DF9">
        <w:rPr>
          <w:rFonts w:eastAsia="Times New Roman" w:cstheme="minorHAnsi"/>
        </w:rPr>
        <w:t>;</w:t>
      </w:r>
    </w:p>
    <w:p w14:paraId="7B44C05F" w14:textId="29726448" w:rsidR="006B6DF9" w:rsidRPr="006B6DF9" w:rsidRDefault="006B6DF9" w:rsidP="006B6DF9">
      <w:pPr>
        <w:pStyle w:val="ListParagraph"/>
        <w:numPr>
          <w:ilvl w:val="0"/>
          <w:numId w:val="18"/>
        </w:numPr>
        <w:spacing w:after="0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Подготовка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контрола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понуди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предмери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пресметки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целокупна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градежна</w:t>
      </w:r>
      <w:proofErr w:type="spellEnd"/>
      <w:r w:rsidRPr="006B6DF9">
        <w:rPr>
          <w:rFonts w:eastAsia="Times New Roman" w:cstheme="minorHAnsi"/>
        </w:rPr>
        <w:t xml:space="preserve">, </w:t>
      </w:r>
      <w:proofErr w:type="spellStart"/>
      <w:r w:rsidRPr="006B6DF9">
        <w:rPr>
          <w:rFonts w:eastAsia="Times New Roman" w:cstheme="minorHAnsi"/>
        </w:rPr>
        <w:t>техничка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проектна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документација</w:t>
      </w:r>
      <w:proofErr w:type="spellEnd"/>
      <w:r w:rsidRPr="006B6DF9">
        <w:rPr>
          <w:rFonts w:eastAsia="Times New Roman" w:cstheme="minorHAnsi"/>
        </w:rPr>
        <w:t>;</w:t>
      </w:r>
    </w:p>
    <w:p w14:paraId="6257DCB5" w14:textId="77777777" w:rsidR="006B6DF9" w:rsidRPr="006B6DF9" w:rsidRDefault="006B6DF9" w:rsidP="006B6DF9">
      <w:pPr>
        <w:numPr>
          <w:ilvl w:val="0"/>
          <w:numId w:val="18"/>
        </w:numPr>
        <w:spacing w:before="100" w:beforeAutospacing="1" w:after="0" w:line="240" w:lineRule="auto"/>
        <w:outlineLvl w:val="2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Следење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потрошувачката</w:t>
      </w:r>
      <w:proofErr w:type="spellEnd"/>
      <w:r w:rsidRPr="006B6DF9">
        <w:rPr>
          <w:rFonts w:eastAsia="Times New Roman" w:cstheme="minorHAnsi"/>
        </w:rPr>
        <w:t xml:space="preserve"> и </w:t>
      </w:r>
      <w:proofErr w:type="spellStart"/>
      <w:r w:rsidRPr="006B6DF9">
        <w:rPr>
          <w:rFonts w:eastAsia="Times New Roman" w:cstheme="minorHAnsi"/>
        </w:rPr>
        <w:t>навремено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обезбедување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потребните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материјали</w:t>
      </w:r>
      <w:proofErr w:type="spellEnd"/>
      <w:r w:rsidRPr="006B6DF9">
        <w:rPr>
          <w:rFonts w:eastAsia="Times New Roman" w:cstheme="minorHAnsi"/>
        </w:rPr>
        <w:t>;</w:t>
      </w:r>
    </w:p>
    <w:p w14:paraId="30D58C99" w14:textId="77777777" w:rsidR="006B6DF9" w:rsidRPr="006B6DF9" w:rsidRDefault="006B6DF9" w:rsidP="006B6DF9">
      <w:pPr>
        <w:numPr>
          <w:ilvl w:val="0"/>
          <w:numId w:val="18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Преземање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други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работни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задачи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поврзани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со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тековните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проекти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компанијата</w:t>
      </w:r>
      <w:proofErr w:type="spellEnd"/>
      <w:r w:rsidRPr="006B6DF9">
        <w:rPr>
          <w:rFonts w:eastAsia="Times New Roman" w:cstheme="minorHAnsi"/>
        </w:rPr>
        <w:t>.</w:t>
      </w:r>
    </w:p>
    <w:p w14:paraId="3E1E2CC0" w14:textId="264271DC" w:rsidR="007B768F" w:rsidRPr="007B768F" w:rsidRDefault="007B768F" w:rsidP="007B768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7B768F">
        <w:rPr>
          <w:rFonts w:eastAsia="Times New Roman" w:cstheme="minorHAnsi"/>
          <w:b/>
          <w:bCs/>
        </w:rPr>
        <w:t xml:space="preserve"> Потребни квалификации</w:t>
      </w:r>
    </w:p>
    <w:p w14:paraId="26A7882F" w14:textId="4C264929" w:rsidR="007B768F" w:rsidRPr="007B768F" w:rsidRDefault="006B6DF9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lang w:val="mk-MK"/>
        </w:rPr>
        <w:t>Завршено в</w:t>
      </w:r>
      <w:proofErr w:type="spellStart"/>
      <w:r w:rsidR="007B768F" w:rsidRPr="007B768F">
        <w:rPr>
          <w:rFonts w:eastAsia="Times New Roman" w:cstheme="minorHAnsi"/>
        </w:rPr>
        <w:t>исоко</w:t>
      </w:r>
      <w:proofErr w:type="spellEnd"/>
      <w:r w:rsidR="007B768F" w:rsidRPr="007B768F">
        <w:rPr>
          <w:rFonts w:eastAsia="Times New Roman" w:cstheme="minorHAnsi"/>
        </w:rPr>
        <w:t xml:space="preserve"> </w:t>
      </w:r>
      <w:proofErr w:type="spellStart"/>
      <w:r w:rsidR="007B768F" w:rsidRPr="007B768F">
        <w:rPr>
          <w:rFonts w:eastAsia="Times New Roman" w:cstheme="minorHAnsi"/>
        </w:rPr>
        <w:t>образование</w:t>
      </w:r>
      <w:proofErr w:type="spellEnd"/>
      <w:r>
        <w:rPr>
          <w:rFonts w:eastAsia="Times New Roman" w:cstheme="minorHAnsi"/>
          <w:lang w:val="mk-MK"/>
        </w:rPr>
        <w:t>-Градежен факултет</w:t>
      </w:r>
      <w:r>
        <w:rPr>
          <w:rFonts w:eastAsia="Times New Roman" w:cstheme="minorHAnsi"/>
        </w:rPr>
        <w:t>;</w:t>
      </w:r>
    </w:p>
    <w:p w14:paraId="04204307" w14:textId="73D18DD9" w:rsidR="007B768F" w:rsidRPr="007B768F" w:rsidRDefault="007B768F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Претходно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искуство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на</w:t>
      </w:r>
      <w:proofErr w:type="spellEnd"/>
      <w:r w:rsidRPr="007B768F">
        <w:rPr>
          <w:rFonts w:eastAsia="Times New Roman" w:cstheme="minorHAnsi"/>
        </w:rPr>
        <w:t xml:space="preserve"> </w:t>
      </w:r>
      <w:r w:rsidR="006B6DF9">
        <w:rPr>
          <w:rFonts w:eastAsia="Times New Roman" w:cstheme="minorHAnsi"/>
          <w:lang w:val="mk-MK"/>
        </w:rPr>
        <w:t>иста или слична позиција</w:t>
      </w:r>
      <w:r w:rsidR="006B6DF9">
        <w:rPr>
          <w:rFonts w:eastAsia="Times New Roman" w:cstheme="minorHAnsi"/>
        </w:rPr>
        <w:t>;</w:t>
      </w:r>
      <w:r w:rsidRPr="007B768F">
        <w:rPr>
          <w:rFonts w:eastAsia="Times New Roman" w:cstheme="minorHAnsi"/>
        </w:rPr>
        <w:t xml:space="preserve"> </w:t>
      </w:r>
    </w:p>
    <w:p w14:paraId="64B80FC0" w14:textId="5CF97BE3" w:rsidR="007B768F" w:rsidRPr="007B768F" w:rsidRDefault="007B768F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Одлични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организациски</w:t>
      </w:r>
      <w:proofErr w:type="spellEnd"/>
      <w:r w:rsidRPr="007B768F">
        <w:rPr>
          <w:rFonts w:eastAsia="Times New Roman" w:cstheme="minorHAnsi"/>
        </w:rPr>
        <w:t xml:space="preserve"> и </w:t>
      </w:r>
      <w:proofErr w:type="spellStart"/>
      <w:r w:rsidRPr="007B768F">
        <w:rPr>
          <w:rFonts w:eastAsia="Times New Roman" w:cstheme="minorHAnsi"/>
        </w:rPr>
        <w:t>комуникациски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вештини</w:t>
      </w:r>
      <w:proofErr w:type="spellEnd"/>
      <w:r w:rsidR="006B6DF9">
        <w:rPr>
          <w:rFonts w:eastAsia="Times New Roman" w:cstheme="minorHAnsi"/>
        </w:rPr>
        <w:t>;</w:t>
      </w:r>
    </w:p>
    <w:p w14:paraId="505687FC" w14:textId="77777777" w:rsidR="006B6DF9" w:rsidRPr="006B6DF9" w:rsidRDefault="006B6DF9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6B6DF9">
        <w:rPr>
          <w:rFonts w:eastAsia="Times New Roman" w:cstheme="minorHAnsi"/>
        </w:rPr>
        <w:t>Познавање</w:t>
      </w:r>
      <w:proofErr w:type="spellEnd"/>
      <w:r w:rsidRPr="006B6DF9">
        <w:rPr>
          <w:rFonts w:eastAsia="Times New Roman" w:cstheme="minorHAnsi"/>
        </w:rPr>
        <w:t xml:space="preserve"> </w:t>
      </w:r>
      <w:proofErr w:type="spellStart"/>
      <w:r w:rsidRPr="006B6DF9">
        <w:rPr>
          <w:rFonts w:eastAsia="Times New Roman" w:cstheme="minorHAnsi"/>
        </w:rPr>
        <w:t>на</w:t>
      </w:r>
      <w:proofErr w:type="spellEnd"/>
      <w:r w:rsidRPr="006B6DF9">
        <w:rPr>
          <w:rFonts w:eastAsia="Times New Roman" w:cstheme="minorHAnsi"/>
        </w:rPr>
        <w:t xml:space="preserve"> AutoCAD и MS Office;</w:t>
      </w:r>
    </w:p>
    <w:p w14:paraId="506A3168" w14:textId="658FD1D3" w:rsidR="007B768F" w:rsidRDefault="007B768F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Познавање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на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англиски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јазик</w:t>
      </w:r>
      <w:proofErr w:type="spellEnd"/>
      <w:r w:rsidR="006B6DF9">
        <w:rPr>
          <w:rFonts w:eastAsia="Times New Roman" w:cstheme="minorHAnsi"/>
        </w:rPr>
        <w:t>;</w:t>
      </w:r>
    </w:p>
    <w:p w14:paraId="70632C84" w14:textId="5713FA50" w:rsidR="006B6DF9" w:rsidRPr="006B6DF9" w:rsidRDefault="006B6DF9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>
        <w:t>Возачка</w:t>
      </w:r>
      <w:proofErr w:type="spellEnd"/>
      <w:r>
        <w:t xml:space="preserve"> </w:t>
      </w:r>
      <w:proofErr w:type="spellStart"/>
      <w:r>
        <w:t>дозвола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Б-</w:t>
      </w:r>
      <w:proofErr w:type="spellStart"/>
      <w:r>
        <w:t>категорија</w:t>
      </w:r>
      <w:proofErr w:type="spellEnd"/>
      <w:r>
        <w:t xml:space="preserve"> и </w:t>
      </w:r>
      <w:proofErr w:type="spellStart"/>
      <w:r>
        <w:t>подготвеност</w:t>
      </w:r>
      <w:proofErr w:type="spellEnd"/>
      <w:r>
        <w:t xml:space="preserve"> за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терен</w:t>
      </w:r>
      <w:proofErr w:type="spellEnd"/>
      <w:r>
        <w:t>;</w:t>
      </w:r>
    </w:p>
    <w:p w14:paraId="3E76D6CD" w14:textId="283FFE59" w:rsidR="006B6DF9" w:rsidRPr="007B768F" w:rsidRDefault="006B6DF9" w:rsidP="007B768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>
        <w:t>Добри</w:t>
      </w:r>
      <w:proofErr w:type="spellEnd"/>
      <w:r>
        <w:t xml:space="preserve"> </w:t>
      </w:r>
      <w:proofErr w:type="spellStart"/>
      <w:r>
        <w:t>организациски</w:t>
      </w:r>
      <w:proofErr w:type="spellEnd"/>
      <w:r>
        <w:t xml:space="preserve">, </w:t>
      </w:r>
      <w:proofErr w:type="spellStart"/>
      <w:r>
        <w:t>комуникациски</w:t>
      </w:r>
      <w:proofErr w:type="spellEnd"/>
      <w:r>
        <w:t xml:space="preserve"> и </w:t>
      </w:r>
      <w:proofErr w:type="spellStart"/>
      <w:r>
        <w:t>аналитички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;</w:t>
      </w:r>
    </w:p>
    <w:p w14:paraId="623B6CB8" w14:textId="77777777" w:rsidR="007B768F" w:rsidRPr="007B768F" w:rsidRDefault="007B768F" w:rsidP="007B768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proofErr w:type="spellStart"/>
      <w:r w:rsidRPr="007B768F">
        <w:rPr>
          <w:rFonts w:eastAsia="Times New Roman" w:cstheme="minorHAnsi"/>
          <w:b/>
          <w:bCs/>
        </w:rPr>
        <w:t>Што</w:t>
      </w:r>
      <w:proofErr w:type="spellEnd"/>
      <w:r w:rsidRPr="007B768F">
        <w:rPr>
          <w:rFonts w:eastAsia="Times New Roman" w:cstheme="minorHAnsi"/>
          <w:b/>
          <w:bCs/>
        </w:rPr>
        <w:t xml:space="preserve"> </w:t>
      </w:r>
      <w:proofErr w:type="spellStart"/>
      <w:r w:rsidRPr="007B768F">
        <w:rPr>
          <w:rFonts w:eastAsia="Times New Roman" w:cstheme="minorHAnsi"/>
          <w:b/>
          <w:bCs/>
        </w:rPr>
        <w:t>нудиме</w:t>
      </w:r>
      <w:proofErr w:type="spellEnd"/>
    </w:p>
    <w:p w14:paraId="1CC6C323" w14:textId="19351244" w:rsidR="007B768F" w:rsidRPr="007B768F" w:rsidRDefault="007B768F" w:rsidP="007B76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Стабилна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работна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средина</w:t>
      </w:r>
      <w:proofErr w:type="spellEnd"/>
      <w:r w:rsidR="006B6DF9">
        <w:rPr>
          <w:rFonts w:eastAsia="Times New Roman" w:cstheme="minorHAnsi"/>
        </w:rPr>
        <w:t>;</w:t>
      </w:r>
    </w:p>
    <w:p w14:paraId="1038C599" w14:textId="41651309" w:rsidR="007B768F" w:rsidRPr="007B768F" w:rsidRDefault="007B768F" w:rsidP="007B76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Можност</w:t>
      </w:r>
      <w:proofErr w:type="spellEnd"/>
      <w:r w:rsidRPr="007B768F">
        <w:rPr>
          <w:rFonts w:eastAsia="Times New Roman" w:cstheme="minorHAnsi"/>
        </w:rPr>
        <w:t xml:space="preserve"> за </w:t>
      </w:r>
      <w:proofErr w:type="spellStart"/>
      <w:r w:rsidRPr="007B768F">
        <w:rPr>
          <w:rFonts w:eastAsia="Times New Roman" w:cstheme="minorHAnsi"/>
        </w:rPr>
        <w:t>професионален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развој</w:t>
      </w:r>
      <w:proofErr w:type="spellEnd"/>
      <w:r w:rsidR="006B6DF9">
        <w:rPr>
          <w:rFonts w:eastAsia="Times New Roman" w:cstheme="minorHAnsi"/>
        </w:rPr>
        <w:t>;</w:t>
      </w:r>
    </w:p>
    <w:p w14:paraId="6D0134AE" w14:textId="637CF740" w:rsidR="007B768F" w:rsidRPr="007B768F" w:rsidRDefault="007B768F" w:rsidP="007B76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Работа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во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динамичен</w:t>
      </w:r>
      <w:proofErr w:type="spellEnd"/>
      <w:r w:rsidRPr="007B768F">
        <w:rPr>
          <w:rFonts w:eastAsia="Times New Roman" w:cstheme="minorHAnsi"/>
        </w:rPr>
        <w:t xml:space="preserve"> и </w:t>
      </w:r>
      <w:proofErr w:type="spellStart"/>
      <w:r w:rsidRPr="007B768F">
        <w:rPr>
          <w:rFonts w:eastAsia="Times New Roman" w:cstheme="minorHAnsi"/>
        </w:rPr>
        <w:t>поддржувачки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тим</w:t>
      </w:r>
      <w:proofErr w:type="spellEnd"/>
      <w:r w:rsidR="006B6DF9">
        <w:rPr>
          <w:rFonts w:eastAsia="Times New Roman" w:cstheme="minorHAnsi"/>
        </w:rPr>
        <w:t>;</w:t>
      </w:r>
    </w:p>
    <w:p w14:paraId="668CED11" w14:textId="291BB02D" w:rsidR="00B047DC" w:rsidRPr="007B768F" w:rsidRDefault="007B768F" w:rsidP="007B768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7B768F">
        <w:rPr>
          <w:rFonts w:eastAsia="Times New Roman" w:cstheme="minorHAnsi"/>
        </w:rPr>
        <w:t>Конкурентна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плата</w:t>
      </w:r>
      <w:proofErr w:type="spellEnd"/>
      <w:r w:rsidRPr="007B768F">
        <w:rPr>
          <w:rFonts w:eastAsia="Times New Roman" w:cstheme="minorHAnsi"/>
        </w:rPr>
        <w:t xml:space="preserve"> (</w:t>
      </w:r>
      <w:proofErr w:type="spellStart"/>
      <w:r w:rsidRPr="007B768F">
        <w:rPr>
          <w:rFonts w:eastAsia="Times New Roman" w:cstheme="minorHAnsi"/>
        </w:rPr>
        <w:t>во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зависност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од</w:t>
      </w:r>
      <w:proofErr w:type="spellEnd"/>
      <w:r w:rsidRPr="007B768F">
        <w:rPr>
          <w:rFonts w:eastAsia="Times New Roman" w:cstheme="minorHAnsi"/>
        </w:rPr>
        <w:t xml:space="preserve"> </w:t>
      </w:r>
      <w:proofErr w:type="spellStart"/>
      <w:r w:rsidRPr="007B768F">
        <w:rPr>
          <w:rFonts w:eastAsia="Times New Roman" w:cstheme="minorHAnsi"/>
        </w:rPr>
        <w:t>искуство</w:t>
      </w:r>
      <w:proofErr w:type="spellEnd"/>
      <w:r w:rsidRPr="007B768F">
        <w:rPr>
          <w:rFonts w:eastAsia="Times New Roman" w:cstheme="minorHAnsi"/>
        </w:rPr>
        <w:t>)</w:t>
      </w:r>
    </w:p>
    <w:p w14:paraId="67173A45" w14:textId="452344E8" w:rsidR="00B92B2A" w:rsidRPr="007B768F" w:rsidRDefault="00B047DC" w:rsidP="00B047DC">
      <w:pPr>
        <w:ind w:firstLine="720"/>
        <w:jc w:val="both"/>
        <w:rPr>
          <w:rStyle w:val="xeop"/>
          <w:rFonts w:cstheme="minorHAnsi"/>
          <w:lang w:val="bg-BG"/>
        </w:rPr>
      </w:pPr>
      <w:r w:rsidRPr="007B768F">
        <w:rPr>
          <w:rFonts w:eastAsia="Calibri" w:cstheme="minorHAnsi"/>
          <w:lang w:val="bg-BG"/>
        </w:rPr>
        <w:t>Доколку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сметате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дека</w:t>
      </w:r>
      <w:r w:rsidRPr="007B768F">
        <w:rPr>
          <w:rFonts w:eastAsia="Calibri" w:cstheme="minorHAnsi"/>
          <w:spacing w:val="-7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ги</w:t>
      </w:r>
      <w:r w:rsidRPr="007B768F">
        <w:rPr>
          <w:rFonts w:eastAsia="Calibri" w:cstheme="minorHAnsi"/>
          <w:spacing w:val="-8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исполнувате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наведените</w:t>
      </w:r>
      <w:r w:rsidRPr="007B768F">
        <w:rPr>
          <w:rFonts w:eastAsia="Calibri" w:cstheme="minorHAnsi"/>
          <w:spacing w:val="-8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услови</w:t>
      </w:r>
      <w:r w:rsidRPr="007B768F">
        <w:rPr>
          <w:rFonts w:eastAsia="Calibri" w:cstheme="minorHAnsi"/>
          <w:spacing w:val="-9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и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сте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заинтересирани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за</w:t>
      </w:r>
      <w:r w:rsidRPr="007B768F">
        <w:rPr>
          <w:rFonts w:eastAsia="Calibri" w:cstheme="minorHAnsi"/>
          <w:spacing w:val="-7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нови</w:t>
      </w:r>
      <w:r w:rsidRPr="007B768F">
        <w:rPr>
          <w:rFonts w:eastAsia="Calibri" w:cstheme="minorHAnsi"/>
          <w:spacing w:val="-6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 xml:space="preserve">предизвици и постојан развој на Вашата кариера, испратете Ваша кратка биографија (CV) на следната </w:t>
      </w:r>
      <w:r w:rsidRPr="007B768F">
        <w:rPr>
          <w:rFonts w:eastAsia="Calibri" w:cstheme="minorHAnsi"/>
          <w:b/>
          <w:lang w:val="bg-BG"/>
        </w:rPr>
        <w:t xml:space="preserve">email адреса: </w:t>
      </w:r>
      <w:hyperlink r:id="rId7">
        <w:r w:rsidRPr="007B768F">
          <w:rPr>
            <w:rFonts w:eastAsia="Calibri" w:cstheme="minorHAnsi"/>
            <w:b/>
            <w:color w:val="000080"/>
            <w:u w:val="single" w:color="000080"/>
            <w:lang w:val="bg-BG"/>
          </w:rPr>
          <w:t>jobs@fms.com.mk</w:t>
        </w:r>
        <w:r w:rsidRPr="007B768F">
          <w:rPr>
            <w:rFonts w:eastAsia="Calibri" w:cstheme="minorHAnsi"/>
            <w:color w:val="000080"/>
            <w:u w:val="single" w:color="000080"/>
            <w:lang w:val="bg-BG"/>
          </w:rPr>
          <w:t>,</w:t>
        </w:r>
      </w:hyperlink>
      <w:r w:rsidRPr="007B768F">
        <w:rPr>
          <w:rFonts w:eastAsia="Calibri" w:cstheme="minorHAnsi"/>
          <w:color w:val="000080"/>
          <w:spacing w:val="40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со</w:t>
      </w:r>
      <w:r w:rsidRPr="007B768F">
        <w:rPr>
          <w:rFonts w:eastAsia="Calibri" w:cstheme="minorHAnsi"/>
          <w:spacing w:val="40"/>
          <w:lang w:val="mk-MK"/>
        </w:rPr>
        <w:t xml:space="preserve"> </w:t>
      </w:r>
      <w:r w:rsidRPr="007B768F">
        <w:rPr>
          <w:rFonts w:eastAsia="Calibri" w:cstheme="minorHAnsi"/>
          <w:lang w:val="bg-BG"/>
        </w:rPr>
        <w:t>назнака</w:t>
      </w:r>
      <w:r w:rsidRPr="007B768F">
        <w:rPr>
          <w:rFonts w:eastAsia="Calibri" w:cstheme="minorHAnsi"/>
          <w:spacing w:val="40"/>
          <w:lang w:val="bg-BG"/>
        </w:rPr>
        <w:t xml:space="preserve"> </w:t>
      </w:r>
      <w:r w:rsidRPr="007B768F">
        <w:rPr>
          <w:rFonts w:eastAsia="Calibri" w:cstheme="minorHAnsi"/>
          <w:lang w:val="bg-BG"/>
        </w:rPr>
        <w:t>на апликацијата “</w:t>
      </w:r>
      <w:r w:rsidR="006B6DF9">
        <w:rPr>
          <w:rFonts w:eastAsia="Calibri" w:cstheme="minorHAnsi"/>
          <w:b/>
          <w:lang w:val="bg-BG"/>
        </w:rPr>
        <w:t>Градежен инженер</w:t>
      </w:r>
      <w:r w:rsidRPr="007B768F">
        <w:rPr>
          <w:rFonts w:eastAsia="Calibri" w:cstheme="minorHAnsi"/>
          <w:lang w:val="bg-BG"/>
        </w:rPr>
        <w:t>”</w:t>
      </w:r>
      <w:r w:rsidR="006B6DF9">
        <w:rPr>
          <w:rFonts w:eastAsia="Calibri" w:cstheme="minorHAnsi"/>
          <w:lang w:val="mk-MK"/>
        </w:rPr>
        <w:t>.</w:t>
      </w:r>
    </w:p>
    <w:sectPr w:rsidR="00B92B2A" w:rsidRPr="007B768F" w:rsidSect="004255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3740" w14:textId="77777777" w:rsidR="00C253FE" w:rsidRDefault="00C253FE" w:rsidP="00DF5EE8">
      <w:pPr>
        <w:spacing w:after="0" w:line="240" w:lineRule="auto"/>
      </w:pPr>
      <w:r>
        <w:separator/>
      </w:r>
    </w:p>
  </w:endnote>
  <w:endnote w:type="continuationSeparator" w:id="0">
    <w:p w14:paraId="4EC47D21" w14:textId="77777777" w:rsidR="00C253FE" w:rsidRDefault="00C253FE" w:rsidP="00DF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">
    <w:altName w:val="Times New Roman"/>
    <w:charset w:val="CC"/>
    <w:family w:val="auto"/>
    <w:pitch w:val="variable"/>
    <w:sig w:usb0="00000001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A93D" w14:textId="77777777" w:rsidR="00272571" w:rsidRDefault="002725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B44CC" w14:textId="76FE720E" w:rsidR="0009669D" w:rsidRDefault="00272571" w:rsidP="005C55E2">
    <w:pPr>
      <w:pStyle w:val="Footer"/>
      <w:tabs>
        <w:tab w:val="clear" w:pos="4513"/>
        <w:tab w:val="clear" w:pos="9026"/>
        <w:tab w:val="left" w:pos="2603"/>
        <w:tab w:val="right" w:pos="876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3D272A1B" wp14:editId="63088762">
              <wp:simplePos x="0" y="0"/>
              <wp:positionH relativeFrom="margin">
                <wp:align>left</wp:align>
              </wp:positionH>
              <wp:positionV relativeFrom="paragraph">
                <wp:posOffset>-151765</wp:posOffset>
              </wp:positionV>
              <wp:extent cx="1104900" cy="3048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3D9F6F" w14:textId="59EED90A" w:rsidR="0009669D" w:rsidRPr="003C41B8" w:rsidRDefault="00272571" w:rsidP="00DF5EE8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Ul.20-ti Oktomvri br.4</w:t>
                          </w:r>
                          <w:r w:rsidR="0009669D"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2A1A5A4A" w14:textId="46C0AC8E" w:rsidR="0009669D" w:rsidRPr="003C41B8" w:rsidRDefault="0009669D" w:rsidP="00DF5EE8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Center Skopje</w:t>
                          </w:r>
                        </w:p>
                        <w:p w14:paraId="50069130" w14:textId="77777777" w:rsidR="0009669D" w:rsidRPr="003C41B8" w:rsidRDefault="0009669D" w:rsidP="00DF5EE8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1000 Skopje, Macedonia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272A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1.95pt;width:87pt;height:24pt;z-index:-251653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" filled="f" stroked="f">
              <v:textbox inset="0,0,0,0">
                <w:txbxContent>
                  <w:p w14:paraId="6F3D9F6F" w14:textId="59EED90A" w:rsidR="0009669D" w:rsidRPr="003C41B8" w:rsidRDefault="00272571" w:rsidP="00DF5EE8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Ul.20-ti Oktomvri br.4</w:t>
                    </w:r>
                    <w:r w:rsidR="0009669D"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 xml:space="preserve"> </w:t>
                    </w:r>
                  </w:p>
                  <w:p w14:paraId="2A1A5A4A" w14:textId="46C0AC8E" w:rsidR="0009669D" w:rsidRPr="003C41B8" w:rsidRDefault="0009669D" w:rsidP="00DF5EE8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Center Skopje</w:t>
                    </w:r>
                  </w:p>
                  <w:p w14:paraId="50069130" w14:textId="77777777" w:rsidR="0009669D" w:rsidRPr="003C41B8" w:rsidRDefault="0009669D" w:rsidP="00DF5EE8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1000 Skopje, Macedonia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9669D">
      <w:rPr>
        <w:noProof/>
      </w:rPr>
      <mc:AlternateContent>
        <mc:Choice Requires="wps">
          <w:drawing>
            <wp:anchor distT="45720" distB="45720" distL="114300" distR="114300" simplePos="0" relativeHeight="251671552" behindDoc="1" locked="0" layoutInCell="1" allowOverlap="1" wp14:anchorId="363F7A85" wp14:editId="61ECB762">
              <wp:simplePos x="0" y="0"/>
              <wp:positionH relativeFrom="margin">
                <wp:posOffset>5031105</wp:posOffset>
              </wp:positionH>
              <wp:positionV relativeFrom="paragraph">
                <wp:posOffset>-150132</wp:posOffset>
              </wp:positionV>
              <wp:extent cx="781050" cy="1404620"/>
              <wp:effectExtent l="0" t="0" r="0" b="1397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D71AB6" w14:textId="77777777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Account No:</w:t>
                          </w:r>
                        </w:p>
                        <w:p w14:paraId="5C28A1C4" w14:textId="77777777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210-</w:t>
                          </w: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0</w:t>
                          </w:r>
                          <w:r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698566101-60                   NLB</w:t>
                          </w: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 xml:space="preserve"> banka AD Skopje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3F7A85" id="_x0000_s1027" type="#_x0000_t202" style="position:absolute;margin-left:396.15pt;margin-top:-11.8pt;width:61.5pt;height:110.6pt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" filled="f" stroked="f">
              <v:textbox style="mso-fit-shape-to-text:t" inset="0,0,0,0">
                <w:txbxContent>
                  <w:p w14:paraId="49D71AB6" w14:textId="77777777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Account No:</w:t>
                    </w:r>
                  </w:p>
                  <w:p w14:paraId="5C28A1C4" w14:textId="77777777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210-</w:t>
                    </w: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0</w:t>
                    </w:r>
                    <w:r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698566101-60                   NLB</w:t>
                    </w: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 xml:space="preserve"> banka AD Skopje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9669D">
      <w:rPr>
        <w:noProof/>
      </w:rPr>
      <mc:AlternateContent>
        <mc:Choice Requires="wps">
          <w:drawing>
            <wp:anchor distT="45720" distB="45720" distL="114300" distR="114300" simplePos="0" relativeHeight="251669504" behindDoc="1" locked="0" layoutInCell="1" allowOverlap="1" wp14:anchorId="4E46A5B2" wp14:editId="0FFA97E7">
              <wp:simplePos x="0" y="0"/>
              <wp:positionH relativeFrom="column">
                <wp:posOffset>3932192</wp:posOffset>
              </wp:positionH>
              <wp:positionV relativeFrom="paragraph">
                <wp:posOffset>-151765</wp:posOffset>
              </wp:positionV>
              <wp:extent cx="897065" cy="1404620"/>
              <wp:effectExtent l="0" t="0" r="0" b="0"/>
              <wp:wrapNone/>
              <wp:docPr id="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0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54E2B" w14:textId="77777777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www.fms.mk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46A5B2" id="_x0000_s1028" type="#_x0000_t202" style="position:absolute;margin-left:309.6pt;margin-top:-11.95pt;width:70.65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" filled="f" stroked="f">
              <v:textbox style="mso-fit-shape-to-text:t" inset="0,0,0,0">
                <w:txbxContent>
                  <w:p w14:paraId="38454E2B" w14:textId="77777777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www.fms.mk</w:t>
                    </w:r>
                  </w:p>
                </w:txbxContent>
              </v:textbox>
            </v:shape>
          </w:pict>
        </mc:Fallback>
      </mc:AlternateContent>
    </w:r>
    <w:r w:rsidR="0009669D">
      <w:rPr>
        <w:noProof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0E0488E9" wp14:editId="736674AA">
              <wp:simplePos x="0" y="0"/>
              <wp:positionH relativeFrom="column">
                <wp:posOffset>2661557</wp:posOffset>
              </wp:positionH>
              <wp:positionV relativeFrom="paragraph">
                <wp:posOffset>-136072</wp:posOffset>
              </wp:positionV>
              <wp:extent cx="897065" cy="1404620"/>
              <wp:effectExtent l="0" t="0" r="0" b="0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0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E8D93" w14:textId="77777777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 xml:space="preserve">contact@fms.com.mk 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0488E9" id="_x0000_s1029" type="#_x0000_t202" style="position:absolute;margin-left:209.55pt;margin-top:-10.7pt;width:70.65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" filled="f" stroked="f">
              <v:textbox style="mso-fit-shape-to-text:t" inset="0,0,0,0">
                <w:txbxContent>
                  <w:p w14:paraId="57DE8D93" w14:textId="77777777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 xml:space="preserve">contact@fms.com.mk  </w:t>
                    </w:r>
                  </w:p>
                </w:txbxContent>
              </v:textbox>
            </v:shape>
          </w:pict>
        </mc:Fallback>
      </mc:AlternateContent>
    </w:r>
    <w:r w:rsidR="0009669D"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5F6C7D8F" wp14:editId="33485111">
              <wp:simplePos x="0" y="0"/>
              <wp:positionH relativeFrom="column">
                <wp:posOffset>1272268</wp:posOffset>
              </wp:positionH>
              <wp:positionV relativeFrom="paragraph">
                <wp:posOffset>-124823</wp:posOffset>
              </wp:positionV>
              <wp:extent cx="897065" cy="1404620"/>
              <wp:effectExtent l="0" t="0" r="0" b="254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0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C3B9C4" w14:textId="77777777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  <w:r w:rsidRPr="003C41B8"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  <w:t>phone: +389 2 322 2246</w:t>
                          </w:r>
                        </w:p>
                        <w:p w14:paraId="03BA4848" w14:textId="24D27764" w:rsidR="0009669D" w:rsidRPr="003C41B8" w:rsidRDefault="0009669D" w:rsidP="005C55E2">
                          <w:pPr>
                            <w:spacing w:after="0" w:line="240" w:lineRule="auto"/>
                            <w:rPr>
                              <w:rFonts w:ascii="ONE" w:hAnsi="ONE" w:cs="Arial"/>
                              <w:b/>
                              <w:noProof/>
                              <w:color w:val="5EA443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F6C7D8F" id="_x0000_s1030" type="#_x0000_t202" style="position:absolute;margin-left:100.2pt;margin-top:-9.85pt;width:70.6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" filled="f" stroked="f">
              <v:textbox style="mso-fit-shape-to-text:t" inset="0,0,0,0">
                <w:txbxContent>
                  <w:p w14:paraId="24C3B9C4" w14:textId="77777777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  <w:r w:rsidRPr="003C41B8"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  <w:t>phone: +389 2 322 2246</w:t>
                    </w:r>
                  </w:p>
                  <w:p w14:paraId="03BA4848" w14:textId="24D27764" w:rsidR="0009669D" w:rsidRPr="003C41B8" w:rsidRDefault="0009669D" w:rsidP="005C55E2">
                    <w:pPr>
                      <w:spacing w:after="0" w:line="240" w:lineRule="auto"/>
                      <w:rPr>
                        <w:rFonts w:ascii="ONE" w:hAnsi="ONE" w:cs="Arial"/>
                        <w:b/>
                        <w:noProof/>
                        <w:color w:val="5EA443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09669D"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67A6DB3F" wp14:editId="57A0AF91">
              <wp:simplePos x="0" y="0"/>
              <wp:positionH relativeFrom="page">
                <wp:posOffset>0</wp:posOffset>
              </wp:positionH>
              <wp:positionV relativeFrom="paragraph">
                <wp:posOffset>294310</wp:posOffset>
              </wp:positionV>
              <wp:extent cx="7555027" cy="1404620"/>
              <wp:effectExtent l="0" t="0" r="825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5027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58495F" w14:textId="07917AB7" w:rsidR="0009669D" w:rsidRPr="003C41B8" w:rsidRDefault="00BC1DAF" w:rsidP="003C41B8">
                          <w:pPr>
                            <w:spacing w:after="0" w:line="240" w:lineRule="auto"/>
                            <w:jc w:val="center"/>
                            <w:rPr>
                              <w:rFonts w:ascii="ONE" w:hAnsi="ONE" w:cs="Arial"/>
                              <w:b/>
                              <w:color w:val="5EA443"/>
                              <w:spacing w:val="1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ONE" w:hAnsi="ONE" w:cs="Arial"/>
                              <w:b/>
                              <w:color w:val="5EA443"/>
                              <w:spacing w:val="100"/>
                              <w:sz w:val="12"/>
                              <w:szCs w:val="12"/>
                            </w:rPr>
                            <w:t>FMS DOOEL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7A6DB3F" id="_x0000_s1031" type="#_x0000_t202" style="position:absolute;margin-left:0;margin-top:23.15pt;width:594.9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" filled="f" stroked="f">
              <v:textbox style="mso-fit-shape-to-text:t" inset="0,0,0,0">
                <w:txbxContent>
                  <w:p w14:paraId="2C58495F" w14:textId="07917AB7" w:rsidR="0009669D" w:rsidRPr="003C41B8" w:rsidRDefault="00BC1DAF" w:rsidP="003C41B8">
                    <w:pPr>
                      <w:spacing w:after="0" w:line="240" w:lineRule="auto"/>
                      <w:jc w:val="center"/>
                      <w:rPr>
                        <w:rFonts w:ascii="ONE" w:hAnsi="ONE" w:cs="Arial"/>
                        <w:b/>
                        <w:color w:val="5EA443"/>
                        <w:spacing w:val="100"/>
                        <w:sz w:val="12"/>
                        <w:szCs w:val="12"/>
                      </w:rPr>
                    </w:pPr>
                    <w:r>
                      <w:rPr>
                        <w:rFonts w:ascii="ONE" w:hAnsi="ONE" w:cs="Arial"/>
                        <w:b/>
                        <w:color w:val="5EA443"/>
                        <w:spacing w:val="100"/>
                        <w:sz w:val="12"/>
                        <w:szCs w:val="12"/>
                      </w:rPr>
                      <w:t>FMS DOOEL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9669D">
      <w:rPr>
        <w:noProof/>
      </w:rPr>
      <w:drawing>
        <wp:anchor distT="0" distB="0" distL="114300" distR="114300" simplePos="0" relativeHeight="251659264" behindDoc="1" locked="0" layoutInCell="1" allowOverlap="1" wp14:anchorId="59996DC3" wp14:editId="6E14BB09">
          <wp:simplePos x="0" y="0"/>
          <wp:positionH relativeFrom="page">
            <wp:posOffset>431800</wp:posOffset>
          </wp:positionH>
          <wp:positionV relativeFrom="page">
            <wp:posOffset>9901555</wp:posOffset>
          </wp:positionV>
          <wp:extent cx="5562000" cy="565200"/>
          <wp:effectExtent l="0" t="0" r="635" b="6350"/>
          <wp:wrapNone/>
          <wp:docPr id="6" name="Picture 6" descr="C:\Users\cesma.MVISION\Desktop\fms memo stuff\iko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esma.MVISION\Desktop\fms memo stuff\ikon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000" cy="5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669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0A28" w14:textId="77777777" w:rsidR="00272571" w:rsidRDefault="00272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0144D" w14:textId="77777777" w:rsidR="00C253FE" w:rsidRDefault="00C253FE" w:rsidP="00DF5EE8">
      <w:pPr>
        <w:spacing w:after="0" w:line="240" w:lineRule="auto"/>
      </w:pPr>
      <w:r>
        <w:separator/>
      </w:r>
    </w:p>
  </w:footnote>
  <w:footnote w:type="continuationSeparator" w:id="0">
    <w:p w14:paraId="6A336E20" w14:textId="77777777" w:rsidR="00C253FE" w:rsidRDefault="00C253FE" w:rsidP="00DF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60A5" w14:textId="77777777" w:rsidR="00272571" w:rsidRDefault="002725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C34F" w14:textId="5D4AB5DE" w:rsidR="0009669D" w:rsidRDefault="00BC1DAF">
    <w:pPr>
      <w:pStyle w:val="Header"/>
      <w:rPr>
        <w:noProof/>
        <w:lang w:eastAsia="mk-MK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69753CD5" wp14:editId="614EB818">
          <wp:simplePos x="0" y="0"/>
          <wp:positionH relativeFrom="margin">
            <wp:posOffset>4987925</wp:posOffset>
          </wp:positionH>
          <wp:positionV relativeFrom="topMargin">
            <wp:posOffset>861060</wp:posOffset>
          </wp:positionV>
          <wp:extent cx="800100" cy="40005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P-Logo_WEB_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4368218E" wp14:editId="5CC2164B">
          <wp:simplePos x="0" y="0"/>
          <wp:positionH relativeFrom="margin">
            <wp:posOffset>4401185</wp:posOffset>
          </wp:positionH>
          <wp:positionV relativeFrom="topMargin">
            <wp:posOffset>735330</wp:posOffset>
          </wp:positionV>
          <wp:extent cx="483870" cy="4857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O9001-14001-18001-cer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87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669D">
      <w:rPr>
        <w:noProof/>
        <w:lang w:eastAsia="mk-MK"/>
      </w:rPr>
      <w:t xml:space="preserve">                                                                                                                                  </w:t>
    </w:r>
    <w:r w:rsidR="0009669D">
      <w:rPr>
        <w:noProof/>
      </w:rPr>
      <w:drawing>
        <wp:anchor distT="0" distB="0" distL="114300" distR="114300" simplePos="0" relativeHeight="251661312" behindDoc="1" locked="0" layoutInCell="1" allowOverlap="1" wp14:anchorId="753268DE" wp14:editId="29EE0CA1">
          <wp:simplePos x="0" y="0"/>
          <wp:positionH relativeFrom="page">
            <wp:align>right</wp:align>
          </wp:positionH>
          <wp:positionV relativeFrom="paragraph">
            <wp:posOffset>2660667</wp:posOffset>
          </wp:positionV>
          <wp:extent cx="3978275" cy="7802245"/>
          <wp:effectExtent l="0" t="0" r="3175" b="0"/>
          <wp:wrapNone/>
          <wp:docPr id="4" name="Picture 4" descr="C:\Users\cesma.MVISION\Desktop\fms memo stuff\podlog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esma.MVISION\Desktop\fms memo stuff\podloga-01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8275" cy="7802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8EEB239" wp14:editId="172E6DB9">
          <wp:extent cx="1938571" cy="671688"/>
          <wp:effectExtent l="0" t="0" r="508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3 FMS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9" cy="689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DD5D" w14:textId="77777777" w:rsidR="00272571" w:rsidRDefault="00272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z w:val="22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0"/>
        <w:szCs w:val="20"/>
        <w:lang w:eastAsia="mk-MK" w:bidi="mk-MK"/>
      </w:rPr>
    </w:lvl>
  </w:abstractNum>
  <w:abstractNum w:abstractNumId="2" w15:restartNumberingAfterBreak="0">
    <w:nsid w:val="02D13134"/>
    <w:multiLevelType w:val="hybridMultilevel"/>
    <w:tmpl w:val="1018EF7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93B86"/>
    <w:multiLevelType w:val="hybridMultilevel"/>
    <w:tmpl w:val="31D62FAC"/>
    <w:lvl w:ilvl="0" w:tplc="86AA951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90E1F2A"/>
    <w:multiLevelType w:val="hybridMultilevel"/>
    <w:tmpl w:val="FE8CEE50"/>
    <w:lvl w:ilvl="0" w:tplc="355A0D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8661D"/>
    <w:multiLevelType w:val="multilevel"/>
    <w:tmpl w:val="828C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73624"/>
    <w:multiLevelType w:val="multilevel"/>
    <w:tmpl w:val="9BB8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1723E"/>
    <w:multiLevelType w:val="hybridMultilevel"/>
    <w:tmpl w:val="2CA4027E"/>
    <w:lvl w:ilvl="0" w:tplc="5CDAA69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81635"/>
    <w:multiLevelType w:val="hybridMultilevel"/>
    <w:tmpl w:val="96723300"/>
    <w:lvl w:ilvl="0" w:tplc="E2021CEA">
      <w:start w:val="1"/>
      <w:numFmt w:val="bullet"/>
      <w:lvlText w:val="-"/>
      <w:lvlJc w:val="left"/>
      <w:pPr>
        <w:ind w:left="115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2651305A"/>
    <w:multiLevelType w:val="multilevel"/>
    <w:tmpl w:val="785C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907626"/>
    <w:multiLevelType w:val="hybridMultilevel"/>
    <w:tmpl w:val="24FAD400"/>
    <w:lvl w:ilvl="0" w:tplc="F612CC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1258C"/>
    <w:multiLevelType w:val="multilevel"/>
    <w:tmpl w:val="4AC6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4776B"/>
    <w:multiLevelType w:val="hybridMultilevel"/>
    <w:tmpl w:val="A1E2076A"/>
    <w:lvl w:ilvl="0" w:tplc="F0D02040">
      <w:numFmt w:val="bullet"/>
      <w:lvlText w:val="-"/>
      <w:lvlJc w:val="left"/>
      <w:pPr>
        <w:ind w:left="60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414003C4"/>
    <w:multiLevelType w:val="hybridMultilevel"/>
    <w:tmpl w:val="BC384B0C"/>
    <w:lvl w:ilvl="0" w:tplc="55C267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F7A"/>
    <w:multiLevelType w:val="hybridMultilevel"/>
    <w:tmpl w:val="E0DE4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04CDF"/>
    <w:multiLevelType w:val="hybridMultilevel"/>
    <w:tmpl w:val="89A621E0"/>
    <w:lvl w:ilvl="0" w:tplc="F5F8F2B2">
      <w:numFmt w:val="bullet"/>
      <w:lvlText w:val=""/>
      <w:lvlJc w:val="left"/>
      <w:pPr>
        <w:ind w:left="132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bg-BG" w:eastAsia="en-US" w:bidi="ar-SA"/>
      </w:rPr>
    </w:lvl>
    <w:lvl w:ilvl="1" w:tplc="25B6044C">
      <w:numFmt w:val="bullet"/>
      <w:lvlText w:val="•"/>
      <w:lvlJc w:val="left"/>
      <w:pPr>
        <w:ind w:left="2222" w:hanging="363"/>
      </w:pPr>
      <w:rPr>
        <w:rFonts w:hint="default"/>
        <w:lang w:val="bg-BG" w:eastAsia="en-US" w:bidi="ar-SA"/>
      </w:rPr>
    </w:lvl>
    <w:lvl w:ilvl="2" w:tplc="183E74E6">
      <w:numFmt w:val="bullet"/>
      <w:lvlText w:val="•"/>
      <w:lvlJc w:val="left"/>
      <w:pPr>
        <w:ind w:left="3125" w:hanging="363"/>
      </w:pPr>
      <w:rPr>
        <w:rFonts w:hint="default"/>
        <w:lang w:val="bg-BG" w:eastAsia="en-US" w:bidi="ar-SA"/>
      </w:rPr>
    </w:lvl>
    <w:lvl w:ilvl="3" w:tplc="30CE98C2">
      <w:numFmt w:val="bullet"/>
      <w:lvlText w:val="•"/>
      <w:lvlJc w:val="left"/>
      <w:pPr>
        <w:ind w:left="4028" w:hanging="363"/>
      </w:pPr>
      <w:rPr>
        <w:rFonts w:hint="default"/>
        <w:lang w:val="bg-BG" w:eastAsia="en-US" w:bidi="ar-SA"/>
      </w:rPr>
    </w:lvl>
    <w:lvl w:ilvl="4" w:tplc="C66CB854">
      <w:numFmt w:val="bullet"/>
      <w:lvlText w:val="•"/>
      <w:lvlJc w:val="left"/>
      <w:pPr>
        <w:ind w:left="4931" w:hanging="363"/>
      </w:pPr>
      <w:rPr>
        <w:rFonts w:hint="default"/>
        <w:lang w:val="bg-BG" w:eastAsia="en-US" w:bidi="ar-SA"/>
      </w:rPr>
    </w:lvl>
    <w:lvl w:ilvl="5" w:tplc="00202728">
      <w:numFmt w:val="bullet"/>
      <w:lvlText w:val="•"/>
      <w:lvlJc w:val="left"/>
      <w:pPr>
        <w:ind w:left="5834" w:hanging="363"/>
      </w:pPr>
      <w:rPr>
        <w:rFonts w:hint="default"/>
        <w:lang w:val="bg-BG" w:eastAsia="en-US" w:bidi="ar-SA"/>
      </w:rPr>
    </w:lvl>
    <w:lvl w:ilvl="6" w:tplc="6E08926E">
      <w:numFmt w:val="bullet"/>
      <w:lvlText w:val="•"/>
      <w:lvlJc w:val="left"/>
      <w:pPr>
        <w:ind w:left="6737" w:hanging="363"/>
      </w:pPr>
      <w:rPr>
        <w:rFonts w:hint="default"/>
        <w:lang w:val="bg-BG" w:eastAsia="en-US" w:bidi="ar-SA"/>
      </w:rPr>
    </w:lvl>
    <w:lvl w:ilvl="7" w:tplc="1BF6F954">
      <w:numFmt w:val="bullet"/>
      <w:lvlText w:val="•"/>
      <w:lvlJc w:val="left"/>
      <w:pPr>
        <w:ind w:left="7639" w:hanging="363"/>
      </w:pPr>
      <w:rPr>
        <w:rFonts w:hint="default"/>
        <w:lang w:val="bg-BG" w:eastAsia="en-US" w:bidi="ar-SA"/>
      </w:rPr>
    </w:lvl>
    <w:lvl w:ilvl="8" w:tplc="AB90339E">
      <w:numFmt w:val="bullet"/>
      <w:lvlText w:val="•"/>
      <w:lvlJc w:val="left"/>
      <w:pPr>
        <w:ind w:left="8542" w:hanging="363"/>
      </w:pPr>
      <w:rPr>
        <w:rFonts w:hint="default"/>
        <w:lang w:val="bg-BG" w:eastAsia="en-US" w:bidi="ar-SA"/>
      </w:rPr>
    </w:lvl>
  </w:abstractNum>
  <w:abstractNum w:abstractNumId="16" w15:restartNumberingAfterBreak="0">
    <w:nsid w:val="65BB0434"/>
    <w:multiLevelType w:val="hybridMultilevel"/>
    <w:tmpl w:val="A558AD5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6F2A64"/>
    <w:multiLevelType w:val="hybridMultilevel"/>
    <w:tmpl w:val="10447F6A"/>
    <w:lvl w:ilvl="0" w:tplc="19DC8EC2">
      <w:start w:val="93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86822">
    <w:abstractNumId w:val="3"/>
  </w:num>
  <w:num w:numId="2" w16cid:durableId="1859853614">
    <w:abstractNumId w:val="8"/>
  </w:num>
  <w:num w:numId="3" w16cid:durableId="44989285">
    <w:abstractNumId w:val="7"/>
  </w:num>
  <w:num w:numId="4" w16cid:durableId="2021003125">
    <w:abstractNumId w:val="12"/>
  </w:num>
  <w:num w:numId="5" w16cid:durableId="616956570">
    <w:abstractNumId w:val="0"/>
  </w:num>
  <w:num w:numId="6" w16cid:durableId="1732118069">
    <w:abstractNumId w:val="1"/>
  </w:num>
  <w:num w:numId="7" w16cid:durableId="1665350582">
    <w:abstractNumId w:val="16"/>
  </w:num>
  <w:num w:numId="8" w16cid:durableId="2043047523">
    <w:abstractNumId w:val="10"/>
  </w:num>
  <w:num w:numId="9" w16cid:durableId="272985339">
    <w:abstractNumId w:val="4"/>
  </w:num>
  <w:num w:numId="10" w16cid:durableId="205680386">
    <w:abstractNumId w:val="14"/>
  </w:num>
  <w:num w:numId="11" w16cid:durableId="1132942559">
    <w:abstractNumId w:val="13"/>
  </w:num>
  <w:num w:numId="12" w16cid:durableId="626199969">
    <w:abstractNumId w:val="17"/>
  </w:num>
  <w:num w:numId="13" w16cid:durableId="1341278478">
    <w:abstractNumId w:val="2"/>
  </w:num>
  <w:num w:numId="14" w16cid:durableId="1516531298">
    <w:abstractNumId w:val="15"/>
  </w:num>
  <w:num w:numId="15" w16cid:durableId="476728289">
    <w:abstractNumId w:val="6"/>
  </w:num>
  <w:num w:numId="16" w16cid:durableId="1042243451">
    <w:abstractNumId w:val="11"/>
  </w:num>
  <w:num w:numId="17" w16cid:durableId="1596283838">
    <w:abstractNumId w:val="9"/>
  </w:num>
  <w:num w:numId="18" w16cid:durableId="906497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4C8"/>
    <w:rsid w:val="000202CD"/>
    <w:rsid w:val="0004112B"/>
    <w:rsid w:val="00047E5F"/>
    <w:rsid w:val="0009669D"/>
    <w:rsid w:val="000A7ACC"/>
    <w:rsid w:val="000B0949"/>
    <w:rsid w:val="000F293A"/>
    <w:rsid w:val="00187E86"/>
    <w:rsid w:val="001A7A1C"/>
    <w:rsid w:val="001A7B21"/>
    <w:rsid w:val="00272571"/>
    <w:rsid w:val="003010DB"/>
    <w:rsid w:val="00302CA8"/>
    <w:rsid w:val="00303800"/>
    <w:rsid w:val="00304DEF"/>
    <w:rsid w:val="003153C2"/>
    <w:rsid w:val="00316818"/>
    <w:rsid w:val="00341C73"/>
    <w:rsid w:val="0036402F"/>
    <w:rsid w:val="003818DB"/>
    <w:rsid w:val="003C41B8"/>
    <w:rsid w:val="003F5410"/>
    <w:rsid w:val="00405887"/>
    <w:rsid w:val="0042551D"/>
    <w:rsid w:val="00474CD3"/>
    <w:rsid w:val="0048322E"/>
    <w:rsid w:val="0049397E"/>
    <w:rsid w:val="004A3F5F"/>
    <w:rsid w:val="004A46AF"/>
    <w:rsid w:val="004E053B"/>
    <w:rsid w:val="00536247"/>
    <w:rsid w:val="0055103B"/>
    <w:rsid w:val="005746ED"/>
    <w:rsid w:val="005C55E2"/>
    <w:rsid w:val="005E74C8"/>
    <w:rsid w:val="00603653"/>
    <w:rsid w:val="00630508"/>
    <w:rsid w:val="00694E13"/>
    <w:rsid w:val="006B3487"/>
    <w:rsid w:val="006B6DF9"/>
    <w:rsid w:val="006E5339"/>
    <w:rsid w:val="00727A3A"/>
    <w:rsid w:val="00732B62"/>
    <w:rsid w:val="00746A21"/>
    <w:rsid w:val="007615A2"/>
    <w:rsid w:val="0077763A"/>
    <w:rsid w:val="007B768F"/>
    <w:rsid w:val="007C246A"/>
    <w:rsid w:val="007D320A"/>
    <w:rsid w:val="007F2259"/>
    <w:rsid w:val="00812D32"/>
    <w:rsid w:val="00850CFE"/>
    <w:rsid w:val="00864C3D"/>
    <w:rsid w:val="00872232"/>
    <w:rsid w:val="008B79E1"/>
    <w:rsid w:val="008C33C8"/>
    <w:rsid w:val="00922130"/>
    <w:rsid w:val="009263E1"/>
    <w:rsid w:val="0098086A"/>
    <w:rsid w:val="009D7936"/>
    <w:rsid w:val="00A37502"/>
    <w:rsid w:val="00A40EE9"/>
    <w:rsid w:val="00A51568"/>
    <w:rsid w:val="00A704FC"/>
    <w:rsid w:val="00AD7A04"/>
    <w:rsid w:val="00AE2499"/>
    <w:rsid w:val="00B047DC"/>
    <w:rsid w:val="00B12CA9"/>
    <w:rsid w:val="00B17A59"/>
    <w:rsid w:val="00B632C0"/>
    <w:rsid w:val="00B90FF0"/>
    <w:rsid w:val="00B92B2A"/>
    <w:rsid w:val="00BC1DAF"/>
    <w:rsid w:val="00C253FE"/>
    <w:rsid w:val="00C30241"/>
    <w:rsid w:val="00C501D5"/>
    <w:rsid w:val="00C9149F"/>
    <w:rsid w:val="00C966FB"/>
    <w:rsid w:val="00C96B12"/>
    <w:rsid w:val="00D604F4"/>
    <w:rsid w:val="00D83D64"/>
    <w:rsid w:val="00D92BD3"/>
    <w:rsid w:val="00D95C4C"/>
    <w:rsid w:val="00DF5EE8"/>
    <w:rsid w:val="00E51EC0"/>
    <w:rsid w:val="00EF5815"/>
    <w:rsid w:val="00F400B6"/>
    <w:rsid w:val="00F40FDA"/>
    <w:rsid w:val="00F61EDB"/>
    <w:rsid w:val="00FA2832"/>
    <w:rsid w:val="00FA7FD4"/>
    <w:rsid w:val="00FB5FCB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00690B4"/>
  <w15:chartTrackingRefBased/>
  <w15:docId w15:val="{9FC75E9B-7CE6-433D-8640-009075E3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22E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7B76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EE8"/>
  </w:style>
  <w:style w:type="paragraph" w:styleId="Footer">
    <w:name w:val="footer"/>
    <w:basedOn w:val="Normal"/>
    <w:link w:val="FooterChar"/>
    <w:uiPriority w:val="99"/>
    <w:unhideWhenUsed/>
    <w:rsid w:val="00DF5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EE8"/>
  </w:style>
  <w:style w:type="character" w:customStyle="1" w:styleId="apple-converted-space">
    <w:name w:val="apple-converted-space"/>
    <w:basedOn w:val="DefaultParagraphFont"/>
    <w:rsid w:val="00A51568"/>
  </w:style>
  <w:style w:type="character" w:customStyle="1" w:styleId="xnormaltextrun">
    <w:name w:val="x_normaltextrun"/>
    <w:basedOn w:val="DefaultParagraphFont"/>
    <w:rsid w:val="00A51568"/>
  </w:style>
  <w:style w:type="character" w:customStyle="1" w:styleId="xeop">
    <w:name w:val="x_eop"/>
    <w:basedOn w:val="DefaultParagraphFont"/>
    <w:rsid w:val="00A51568"/>
  </w:style>
  <w:style w:type="character" w:customStyle="1" w:styleId="xspellingerror">
    <w:name w:val="x_spellingerror"/>
    <w:basedOn w:val="DefaultParagraphFont"/>
    <w:rsid w:val="00A51568"/>
  </w:style>
  <w:style w:type="paragraph" w:customStyle="1" w:styleId="xparagraph">
    <w:name w:val="x_paragraph"/>
    <w:basedOn w:val="Normal"/>
    <w:rsid w:val="00A51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568"/>
    <w:pPr>
      <w:ind w:left="720"/>
      <w:contextualSpacing/>
    </w:pPr>
  </w:style>
  <w:style w:type="character" w:styleId="Hyperlink">
    <w:name w:val="Hyperlink"/>
    <w:rsid w:val="005746ED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rsid w:val="005746ED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mk-MK" w:eastAsia="zh-CN"/>
    </w:rPr>
  </w:style>
  <w:style w:type="character" w:customStyle="1" w:styleId="BodyTextChar">
    <w:name w:val="Body Text Char"/>
    <w:basedOn w:val="DefaultParagraphFont"/>
    <w:link w:val="BodyText"/>
    <w:rsid w:val="005746ED"/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paragraph" w:styleId="NormalWeb">
    <w:name w:val="Normal (Web)"/>
    <w:basedOn w:val="Normal"/>
    <w:rsid w:val="005746ED"/>
    <w:pPr>
      <w:spacing w:before="100" w:after="115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mk-MK" w:eastAsia="zh-CN"/>
    </w:rPr>
  </w:style>
  <w:style w:type="paragraph" w:styleId="NoSpacing">
    <w:name w:val="No Spacing"/>
    <w:uiPriority w:val="1"/>
    <w:qFormat/>
    <w:rsid w:val="004A46AF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0B094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966FB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05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22E"/>
    <w:rPr>
      <w:rFonts w:ascii="Segoe UI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B768F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obs@fms.com.m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georgievska\Desktop\MEMO\FMS%20memo%20-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FMS memo - new</Template>
  <TotalTime>63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Georgievska</dc:creator>
  <cp:keywords/>
  <dc:description/>
  <cp:lastModifiedBy>Tina Mladenovska</cp:lastModifiedBy>
  <cp:revision>3</cp:revision>
  <cp:lastPrinted>2026-09-09T13:57:00Z</cp:lastPrinted>
  <dcterms:created xsi:type="dcterms:W3CDTF">2026-09-09T13:34:00Z</dcterms:created>
  <dcterms:modified xsi:type="dcterms:W3CDTF">2026-09-09T14:37:00Z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57669443</vt:i4>
  </property>
</Properties>
</file>